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Заведующему МБДОУ </w:t>
      </w:r>
    </w:p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детским садом №8 г.Донецка </w:t>
      </w:r>
    </w:p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И.Ю. Волгиной</w:t>
      </w:r>
    </w:p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______________________</w:t>
      </w:r>
    </w:p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777704" w:rsidRDefault="00777704" w:rsidP="009F70CE">
      <w:pPr>
        <w:jc w:val="right"/>
        <w:rPr>
          <w:rFonts w:ascii="Times New Roman" w:hAnsi="Times New Roman"/>
          <w:sz w:val="28"/>
          <w:szCs w:val="28"/>
        </w:rPr>
      </w:pPr>
    </w:p>
    <w:p w:rsidR="00777704" w:rsidRDefault="00777704" w:rsidP="009F70C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ЗАЯВЛЕНИЕ</w:t>
      </w:r>
    </w:p>
    <w:p w:rsidR="00777704" w:rsidRDefault="00777704" w:rsidP="009F70CE">
      <w:pPr>
        <w:jc w:val="center"/>
        <w:rPr>
          <w:rFonts w:ascii="Times New Roman" w:hAnsi="Times New Roman"/>
          <w:sz w:val="28"/>
          <w:szCs w:val="28"/>
        </w:rPr>
      </w:pPr>
    </w:p>
    <w:p w:rsidR="00777704" w:rsidRDefault="00777704" w:rsidP="00A561A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Прошу Вас досрочно отчислить моего ребенка_____________________</w:t>
      </w:r>
    </w:p>
    <w:p w:rsidR="00777704" w:rsidRDefault="00777704" w:rsidP="0021273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________________________________ , _____________ года рождения из ______________________ группы № ___ общеразвивающей направленности МБДОУ детского сада №8 г.Донецка, находящегося на обучении по основной образовательной программе дошкольного образования, с _________________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в связи с переходом на обучение в общеобразовательное учреждение.</w:t>
      </w:r>
    </w:p>
    <w:p w:rsidR="00777704" w:rsidRDefault="00777704" w:rsidP="009F70CE">
      <w:pPr>
        <w:jc w:val="both"/>
        <w:rPr>
          <w:rFonts w:ascii="Times New Roman" w:hAnsi="Times New Roman"/>
          <w:sz w:val="28"/>
          <w:szCs w:val="28"/>
        </w:rPr>
      </w:pPr>
    </w:p>
    <w:p w:rsidR="00777704" w:rsidRDefault="00777704" w:rsidP="009F70CE">
      <w:pPr>
        <w:jc w:val="both"/>
        <w:rPr>
          <w:rFonts w:ascii="Times New Roman" w:hAnsi="Times New Roman"/>
          <w:sz w:val="28"/>
          <w:szCs w:val="28"/>
        </w:rPr>
      </w:pPr>
    </w:p>
    <w:p w:rsidR="00777704" w:rsidRPr="009F70CE" w:rsidRDefault="00777704" w:rsidP="009F70C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777704" w:rsidRPr="009F70CE" w:rsidRDefault="00777704" w:rsidP="009F70CE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777704" w:rsidRDefault="00777704" w:rsidP="009F70CE">
      <w:pPr>
        <w:jc w:val="both"/>
      </w:pPr>
    </w:p>
    <w:p w:rsidR="00777704" w:rsidRPr="00A561A4" w:rsidRDefault="00777704" w:rsidP="00A561A4"/>
    <w:p w:rsidR="00777704" w:rsidRDefault="00777704" w:rsidP="00A561A4"/>
    <w:p w:rsidR="00777704" w:rsidRDefault="00777704" w:rsidP="00A561A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*отметка о согласии другого родителя на досрочное отчисление ребенка</w:t>
      </w:r>
    </w:p>
    <w:p w:rsidR="00777704" w:rsidRDefault="00777704" w:rsidP="00A561A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Согласен / не согласен (нужное подчеркнуть)</w:t>
      </w:r>
    </w:p>
    <w:p w:rsidR="00777704" w:rsidRPr="009F70CE" w:rsidRDefault="00777704" w:rsidP="00A561A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«_____»________________20__ г.  /_________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______ /___________________</w:t>
      </w:r>
      <w:r w:rsidRPr="009F70CE">
        <w:rPr>
          <w:rFonts w:ascii="Times New Roman" w:hAnsi="Times New Roman"/>
          <w:color w:val="000000"/>
          <w:sz w:val="24"/>
          <w:szCs w:val="24"/>
          <w:lang w:eastAsia="ru-RU"/>
        </w:rPr>
        <w:t>___________/</w:t>
      </w:r>
    </w:p>
    <w:p w:rsidR="00777704" w:rsidRPr="009F70CE" w:rsidRDefault="00777704" w:rsidP="00A561A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  <w:lang w:eastAsia="ru-RU"/>
        </w:rPr>
      </w:pPr>
      <w:r w:rsidRPr="009F70CE">
        <w:rPr>
          <w:rFonts w:ascii="Times New Roman" w:hAnsi="Times New Roman"/>
          <w:i/>
          <w:color w:val="000000"/>
          <w:sz w:val="20"/>
          <w:szCs w:val="20"/>
          <w:lang w:eastAsia="ru-RU"/>
        </w:rPr>
        <w:t xml:space="preserve">                       (дата)                                               (подпись)                              (расшифровка подписи)</w:t>
      </w:r>
    </w:p>
    <w:p w:rsidR="00777704" w:rsidRPr="00BD7CEF" w:rsidRDefault="00777704" w:rsidP="00A561A4"/>
    <w:p w:rsidR="00777704" w:rsidRPr="00A561A4" w:rsidRDefault="00777704" w:rsidP="00A561A4"/>
    <w:sectPr w:rsidR="00777704" w:rsidRPr="00A561A4" w:rsidSect="000A63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4ED"/>
    <w:rsid w:val="000A6304"/>
    <w:rsid w:val="00212735"/>
    <w:rsid w:val="005232AB"/>
    <w:rsid w:val="006674EA"/>
    <w:rsid w:val="00777704"/>
    <w:rsid w:val="007C31A2"/>
    <w:rsid w:val="009F70CE"/>
    <w:rsid w:val="00A561A4"/>
    <w:rsid w:val="00BD7CEF"/>
    <w:rsid w:val="00C45ED7"/>
    <w:rsid w:val="00D33A93"/>
    <w:rsid w:val="00F12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70C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0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162</Words>
  <Characters>925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Заведующему МБДОУ </dc:title>
  <dc:subject/>
  <dc:creator>Calipso</dc:creator>
  <cp:keywords/>
  <dc:description/>
  <cp:lastModifiedBy>офис пк</cp:lastModifiedBy>
  <cp:revision>2</cp:revision>
  <dcterms:created xsi:type="dcterms:W3CDTF">2025-10-26T19:08:00Z</dcterms:created>
  <dcterms:modified xsi:type="dcterms:W3CDTF">2025-10-26T19:08:00Z</dcterms:modified>
</cp:coreProperties>
</file>